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192"/>
        <w:gridCol w:w="864"/>
      </w:tblGrid>
      <w:tr w:rsidR="007E3531" w14:paraId="4E95424A" w14:textId="77777777">
        <w:trPr>
          <w:trHeight w:hRule="exact" w:val="10152"/>
        </w:trPr>
        <w:tc>
          <w:tcPr>
            <w:tcW w:w="6192" w:type="dxa"/>
          </w:tcPr>
          <w:p w14:paraId="3B3B78C1" w14:textId="0F995EF4" w:rsidR="007E3531" w:rsidRDefault="007E3531">
            <w:pPr>
              <w:pStyle w:val="NoSpacing"/>
            </w:pPr>
          </w:p>
        </w:tc>
        <w:tc>
          <w:tcPr>
            <w:tcW w:w="864" w:type="dxa"/>
          </w:tcPr>
          <w:p w14:paraId="73945D93" w14:textId="4F6F1C6B" w:rsidR="007E3531" w:rsidRDefault="007E3531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A21E5E" wp14:editId="48C52651">
                  <wp:simplePos x="0" y="0"/>
                  <wp:positionH relativeFrom="column">
                    <wp:posOffset>226907</wp:posOffset>
                  </wp:positionH>
                  <wp:positionV relativeFrom="paragraph">
                    <wp:posOffset>-751840</wp:posOffset>
                  </wp:positionV>
                  <wp:extent cx="5392045" cy="7719060"/>
                  <wp:effectExtent l="0" t="0" r="5715" b="2540"/>
                  <wp:wrapNone/>
                  <wp:docPr id="3" name="Picture 3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, whiteboar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743" cy="779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1D009A" w14:textId="1306E2A1" w:rsidR="009D2335" w:rsidRDefault="009D2335">
      <w:pPr>
        <w:pStyle w:val="NoSpacing"/>
      </w:pPr>
    </w:p>
    <w:p w14:paraId="4D3859E6" w14:textId="20C993E3" w:rsidR="00C26EA9" w:rsidRDefault="00231F6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FA8E8B4" wp14:editId="0CDA99BA">
            <wp:simplePos x="0" y="0"/>
            <wp:positionH relativeFrom="column">
              <wp:posOffset>-764449</wp:posOffset>
            </wp:positionH>
            <wp:positionV relativeFrom="paragraph">
              <wp:posOffset>-743857</wp:posOffset>
            </wp:positionV>
            <wp:extent cx="5399405" cy="7798518"/>
            <wp:effectExtent l="25400" t="25400" r="36195" b="37465"/>
            <wp:wrapNone/>
            <wp:docPr id="422104213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04213" name="Picture 1" descr="A picture containing text, receip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79851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4E40A32" wp14:editId="171EE99A">
            <wp:simplePos x="0" y="0"/>
            <wp:positionH relativeFrom="column">
              <wp:posOffset>4101284</wp:posOffset>
            </wp:positionH>
            <wp:positionV relativeFrom="paragraph">
              <wp:posOffset>-2193925</wp:posOffset>
            </wp:positionV>
            <wp:extent cx="5417820" cy="9296400"/>
            <wp:effectExtent l="25400" t="25400" r="30480" b="25400"/>
            <wp:wrapNone/>
            <wp:docPr id="16" name="Picture 1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background patter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9296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A9">
        <w:br w:type="page"/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</w:tblGrid>
      <w:tr w:rsidR="007E3531" w14:paraId="191F0F3B" w14:textId="77777777" w:rsidTr="00A936E4">
        <w:trPr>
          <w:trHeight w:hRule="exact" w:val="9792"/>
        </w:trPr>
        <w:tc>
          <w:tcPr>
            <w:tcW w:w="6192" w:type="dxa"/>
            <w:vAlign w:val="bottom"/>
          </w:tcPr>
          <w:p w14:paraId="2644B074" w14:textId="4278B5E5" w:rsidR="007E3531" w:rsidRDefault="007E3531" w:rsidP="00D46E7C">
            <w:pPr>
              <w:pStyle w:val="TOC1"/>
              <w:framePr w:hSpace="0" w:wrap="auto" w:vAnchor="margin" w:yAlign="inline"/>
              <w:suppressOverlap w:val="0"/>
            </w:pPr>
          </w:p>
        </w:tc>
        <w:tc>
          <w:tcPr>
            <w:tcW w:w="864" w:type="dxa"/>
            <w:vAlign w:val="bottom"/>
          </w:tcPr>
          <w:p w14:paraId="343208EA" w14:textId="4008DC3B" w:rsidR="007E3531" w:rsidRDefault="007E3531" w:rsidP="00A936E4">
            <w:pPr>
              <w:pStyle w:val="NoSpacing"/>
            </w:pPr>
          </w:p>
        </w:tc>
        <w:tc>
          <w:tcPr>
            <w:tcW w:w="864" w:type="dxa"/>
          </w:tcPr>
          <w:p w14:paraId="7E8CCA60" w14:textId="5BC6DE00" w:rsidR="007E3531" w:rsidRDefault="007E3531" w:rsidP="00A936E4">
            <w:pPr>
              <w:pStyle w:val="NoSpacing"/>
            </w:pPr>
          </w:p>
        </w:tc>
      </w:tr>
      <w:tr w:rsidR="007E3531" w14:paraId="06BF044D" w14:textId="77777777" w:rsidTr="00A936E4">
        <w:trPr>
          <w:trHeight w:hRule="exact" w:val="504"/>
        </w:trPr>
        <w:tc>
          <w:tcPr>
            <w:tcW w:w="6192" w:type="dxa"/>
            <w:vAlign w:val="bottom"/>
          </w:tcPr>
          <w:p w14:paraId="5797FB96" w14:textId="39AB604F" w:rsidR="007E3531" w:rsidRDefault="007E3531" w:rsidP="00A936E4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7C9B8952" w14:textId="7976FE2D" w:rsidR="007E3531" w:rsidRDefault="007E3531" w:rsidP="00A936E4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75F01B34" w14:textId="77777777" w:rsidR="007E3531" w:rsidRDefault="007E3531" w:rsidP="00A936E4">
            <w:pPr>
              <w:pStyle w:val="NoSpacing"/>
            </w:pPr>
          </w:p>
        </w:tc>
      </w:tr>
    </w:tbl>
    <w:p w14:paraId="6914BB43" w14:textId="778C7692" w:rsidR="009D2335" w:rsidRDefault="00231F60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B4C0CB" wp14:editId="71C59F24">
            <wp:simplePos x="0" y="0"/>
            <wp:positionH relativeFrom="column">
              <wp:posOffset>-693288</wp:posOffset>
            </wp:positionH>
            <wp:positionV relativeFrom="paragraph">
              <wp:posOffset>-782320</wp:posOffset>
            </wp:positionV>
            <wp:extent cx="4940300" cy="7958667"/>
            <wp:effectExtent l="25400" t="25400" r="25400" b="29845"/>
            <wp:wrapNone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958667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B97">
        <w:rPr>
          <w:noProof/>
        </w:rPr>
        <w:drawing>
          <wp:anchor distT="0" distB="0" distL="114300" distR="114300" simplePos="0" relativeHeight="251659264" behindDoc="0" locked="0" layoutInCell="1" allowOverlap="1" wp14:anchorId="2F6A0A4E" wp14:editId="47DFE26F">
            <wp:simplePos x="0" y="0"/>
            <wp:positionH relativeFrom="column">
              <wp:posOffset>4303667</wp:posOffset>
            </wp:positionH>
            <wp:positionV relativeFrom="paragraph">
              <wp:posOffset>-784769</wp:posOffset>
            </wp:positionV>
            <wp:extent cx="5367020" cy="8140065"/>
            <wp:effectExtent l="25400" t="25400" r="30480" b="26035"/>
            <wp:wrapNone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814006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E4">
        <w:br w:type="textWrapping" w:clear="all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864"/>
        <w:gridCol w:w="864"/>
        <w:gridCol w:w="4464"/>
        <w:gridCol w:w="864"/>
        <w:gridCol w:w="864"/>
        <w:gridCol w:w="6192"/>
      </w:tblGrid>
      <w:tr w:rsidR="007E3531" w14:paraId="08FB0D16" w14:textId="77777777">
        <w:trPr>
          <w:gridAfter w:val="1"/>
          <w:wAfter w:w="6192" w:type="dxa"/>
          <w:trHeight w:hRule="exact" w:val="9792"/>
        </w:trPr>
        <w:tc>
          <w:tcPr>
            <w:tcW w:w="864" w:type="dxa"/>
          </w:tcPr>
          <w:p w14:paraId="26E42E89" w14:textId="6BA49840" w:rsidR="007E3531" w:rsidRDefault="007E3531">
            <w:pPr>
              <w:pStyle w:val="NoSpacing"/>
            </w:pPr>
          </w:p>
        </w:tc>
        <w:tc>
          <w:tcPr>
            <w:tcW w:w="864" w:type="dxa"/>
          </w:tcPr>
          <w:p w14:paraId="1ADA0B8C" w14:textId="527DF7B7" w:rsidR="007E3531" w:rsidRDefault="005542CB">
            <w:pPr>
              <w:pStyle w:val="NoSpacing"/>
            </w:pPr>
            <w:r>
              <w:t>2</w:t>
            </w:r>
          </w:p>
        </w:tc>
        <w:tc>
          <w:tcPr>
            <w:tcW w:w="6192" w:type="dxa"/>
            <w:gridSpan w:val="3"/>
          </w:tcPr>
          <w:p w14:paraId="682906E9" w14:textId="2FA14B23" w:rsidR="007E3531" w:rsidRDefault="00B87379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FF1D8EB" wp14:editId="799B00B1">
                  <wp:simplePos x="0" y="0"/>
                  <wp:positionH relativeFrom="column">
                    <wp:posOffset>3010082</wp:posOffset>
                  </wp:positionH>
                  <wp:positionV relativeFrom="paragraph">
                    <wp:posOffset>-992233</wp:posOffset>
                  </wp:positionV>
                  <wp:extent cx="5599430" cy="7992110"/>
                  <wp:effectExtent l="25400" t="25400" r="26670" b="34290"/>
                  <wp:wrapNone/>
                  <wp:docPr id="770802477" name="Picture 770802477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, let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430" cy="799211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0E5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F708AE9" wp14:editId="390EEC80">
                  <wp:simplePos x="0" y="0"/>
                  <wp:positionH relativeFrom="column">
                    <wp:posOffset>-1885859</wp:posOffset>
                  </wp:positionH>
                  <wp:positionV relativeFrom="paragraph">
                    <wp:posOffset>-739775</wp:posOffset>
                  </wp:positionV>
                  <wp:extent cx="5299710" cy="7880985"/>
                  <wp:effectExtent l="25400" t="25400" r="34290" b="31115"/>
                  <wp:wrapNone/>
                  <wp:docPr id="19" name="Picture 19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letter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710" cy="788098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0E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D57FD65" wp14:editId="47D99488">
                  <wp:simplePos x="0" y="0"/>
                  <wp:positionH relativeFrom="column">
                    <wp:posOffset>3095353</wp:posOffset>
                  </wp:positionH>
                  <wp:positionV relativeFrom="paragraph">
                    <wp:posOffset>-940526</wp:posOffset>
                  </wp:positionV>
                  <wp:extent cx="5599430" cy="7992110"/>
                  <wp:effectExtent l="25400" t="25400" r="26670" b="34290"/>
                  <wp:wrapNone/>
                  <wp:docPr id="6" name="Picture 6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, let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430" cy="799211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335" w14:paraId="29D84997" w14:textId="77777777">
        <w:trPr>
          <w:trHeight w:hRule="exact" w:val="504"/>
        </w:trPr>
        <w:tc>
          <w:tcPr>
            <w:tcW w:w="6192" w:type="dxa"/>
            <w:gridSpan w:val="3"/>
            <w:vAlign w:val="bottom"/>
          </w:tcPr>
          <w:p w14:paraId="2231C2CF" w14:textId="3511C2DF" w:rsidR="009D2335" w:rsidRDefault="009D2335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6A0B536B" w14:textId="5BB88918" w:rsidR="009D2335" w:rsidRDefault="009D2335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4F8C1001" w14:textId="4E04FA37" w:rsidR="009D2335" w:rsidRDefault="009D2335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4B4ED1ED" w14:textId="79970F17" w:rsidR="009D2335" w:rsidRDefault="009D2335">
            <w:pPr>
              <w:pStyle w:val="NoSpacing"/>
              <w:jc w:val="right"/>
              <w:rPr>
                <w:rStyle w:val="PageNumber"/>
              </w:rPr>
            </w:pPr>
          </w:p>
        </w:tc>
      </w:tr>
    </w:tbl>
    <w:p w14:paraId="698BED2F" w14:textId="719C4B2F" w:rsidR="009D2335" w:rsidRDefault="009D2335">
      <w:pPr>
        <w:pStyle w:val="NoSpacing"/>
      </w:pPr>
    </w:p>
    <w:p w14:paraId="06617721" w14:textId="16CC9722" w:rsidR="00D119D1" w:rsidRDefault="00B8737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984293" wp14:editId="176835C2">
            <wp:simplePos x="0" y="0"/>
            <wp:positionH relativeFrom="column">
              <wp:posOffset>-669108</wp:posOffset>
            </wp:positionH>
            <wp:positionV relativeFrom="paragraph">
              <wp:posOffset>-693783</wp:posOffset>
            </wp:positionV>
            <wp:extent cx="5358130" cy="7703816"/>
            <wp:effectExtent l="0" t="0" r="1270" b="5715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770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BF55016" wp14:editId="02D4C1A7">
            <wp:simplePos x="0" y="0"/>
            <wp:positionH relativeFrom="column">
              <wp:posOffset>4300855</wp:posOffset>
            </wp:positionH>
            <wp:positionV relativeFrom="paragraph">
              <wp:posOffset>-803910</wp:posOffset>
            </wp:positionV>
            <wp:extent cx="5299710" cy="7874000"/>
            <wp:effectExtent l="25400" t="25400" r="34290" b="25400"/>
            <wp:wrapNone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78740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90089" w14:textId="7E33F8CF" w:rsidR="00C26EA9" w:rsidRDefault="00C26EA9" w:rsidP="009D2F6A"/>
    <w:p w14:paraId="72AAA045" w14:textId="107FF4E1" w:rsidR="00C26EA9" w:rsidRDefault="00C26EA9">
      <w:r>
        <w:br w:type="page"/>
      </w:r>
    </w:p>
    <w:tbl>
      <w:tblPr>
        <w:tblpPr w:leftFromText="180" w:rightFromText="180" w:vertAnchor="page" w:horzAnchor="page" w:tblpX="1" w:tblpY="66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</w:tblGrid>
      <w:tr w:rsidR="00846E50" w14:paraId="38682E47" w14:textId="77777777" w:rsidTr="00846E50">
        <w:trPr>
          <w:trHeight w:hRule="exact" w:val="9792"/>
        </w:trPr>
        <w:tc>
          <w:tcPr>
            <w:tcW w:w="6192" w:type="dxa"/>
          </w:tcPr>
          <w:p w14:paraId="676F84A9" w14:textId="7EFBF095" w:rsidR="00846E50" w:rsidRDefault="002340E5" w:rsidP="00846E50">
            <w:r>
              <w:lastRenderedPageBreak/>
              <w:drawing>
                <wp:anchor distT="0" distB="0" distL="114300" distR="114300" simplePos="0" relativeHeight="251661312" behindDoc="0" locked="0" layoutInCell="1" allowOverlap="1" wp14:anchorId="0745576F" wp14:editId="72718FDF">
                  <wp:simplePos x="0" y="0"/>
                  <wp:positionH relativeFrom="column">
                    <wp:posOffset>-210004</wp:posOffset>
                  </wp:positionH>
                  <wp:positionV relativeFrom="paragraph">
                    <wp:posOffset>-447675</wp:posOffset>
                  </wp:positionV>
                  <wp:extent cx="5223510" cy="7956550"/>
                  <wp:effectExtent l="25400" t="25400" r="34290" b="31750"/>
                  <wp:wrapNone/>
                  <wp:docPr id="7" name="Picture 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abl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510" cy="795655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414559" w14:textId="556F0231" w:rsidR="00846E50" w:rsidRDefault="00846E50" w:rsidP="00846E50"/>
          <w:p w14:paraId="2F0E4E23" w14:textId="600E352A" w:rsidR="00846E50" w:rsidRDefault="00846E50" w:rsidP="00846E50"/>
          <w:p w14:paraId="52D85048" w14:textId="77777777" w:rsidR="00846E50" w:rsidRDefault="00846E50" w:rsidP="00846E50"/>
          <w:p w14:paraId="4F8CC381" w14:textId="77777777" w:rsidR="00846E50" w:rsidRDefault="00846E50" w:rsidP="00846E50"/>
          <w:p w14:paraId="66351489" w14:textId="77777777" w:rsidR="00846E50" w:rsidRDefault="00846E50" w:rsidP="00846E50"/>
          <w:p w14:paraId="1D61C275" w14:textId="77777777" w:rsidR="00846E50" w:rsidRDefault="00846E50" w:rsidP="00846E50"/>
          <w:p w14:paraId="4A6DD18E" w14:textId="77777777" w:rsidR="00846E50" w:rsidRDefault="00846E50" w:rsidP="00846E50"/>
          <w:p w14:paraId="720D0043" w14:textId="77777777" w:rsidR="00846E50" w:rsidRDefault="00846E50" w:rsidP="00846E50"/>
          <w:p w14:paraId="77CFF5B6" w14:textId="77777777" w:rsidR="00846E50" w:rsidRDefault="00846E50" w:rsidP="00846E50"/>
          <w:p w14:paraId="00122C33" w14:textId="77777777" w:rsidR="00846E50" w:rsidRDefault="00846E50" w:rsidP="00846E50"/>
          <w:p w14:paraId="5436555A" w14:textId="77777777" w:rsidR="00846E50" w:rsidRDefault="00846E50" w:rsidP="00846E50"/>
          <w:p w14:paraId="437539B5" w14:textId="77777777" w:rsidR="00846E50" w:rsidRDefault="00846E50" w:rsidP="00846E50"/>
          <w:p w14:paraId="0333BE55" w14:textId="77777777" w:rsidR="00846E50" w:rsidRDefault="00846E50" w:rsidP="00846E50"/>
          <w:p w14:paraId="731973BB" w14:textId="77777777" w:rsidR="00846E50" w:rsidRDefault="00846E50" w:rsidP="00846E50"/>
          <w:p w14:paraId="3279B743" w14:textId="77777777" w:rsidR="00846E50" w:rsidRDefault="00846E50" w:rsidP="00846E50"/>
          <w:p w14:paraId="02784628" w14:textId="77777777" w:rsidR="00846E50" w:rsidRDefault="00846E50" w:rsidP="00846E50"/>
          <w:p w14:paraId="5B282494" w14:textId="77777777" w:rsidR="00846E50" w:rsidRDefault="00846E50" w:rsidP="00846E50"/>
          <w:p w14:paraId="2E101683" w14:textId="77777777" w:rsidR="00846E50" w:rsidRDefault="00846E50" w:rsidP="00846E50"/>
          <w:p w14:paraId="3A3C7AC7" w14:textId="77777777" w:rsidR="00846E50" w:rsidRDefault="00846E50" w:rsidP="00846E50"/>
          <w:p w14:paraId="3D3F004E" w14:textId="77777777" w:rsidR="00846E50" w:rsidRDefault="00846E50" w:rsidP="00846E50"/>
          <w:p w14:paraId="34FB8C46" w14:textId="77777777" w:rsidR="00846E50" w:rsidRDefault="00846E50" w:rsidP="00846E50"/>
          <w:p w14:paraId="31412E66" w14:textId="77777777" w:rsidR="00846E50" w:rsidRDefault="00846E50" w:rsidP="00846E50"/>
          <w:p w14:paraId="2C9DD825" w14:textId="77777777" w:rsidR="00846E50" w:rsidRDefault="00846E50" w:rsidP="00846E50"/>
          <w:p w14:paraId="3E79DC28" w14:textId="77777777" w:rsidR="00846E50" w:rsidRDefault="00846E50" w:rsidP="00846E50"/>
          <w:p w14:paraId="63FFC6C4" w14:textId="77777777" w:rsidR="00846E50" w:rsidRDefault="00846E50" w:rsidP="00846E50"/>
          <w:p w14:paraId="66793E0B" w14:textId="77777777" w:rsidR="00846E50" w:rsidRDefault="00846E50" w:rsidP="00846E50"/>
          <w:p w14:paraId="544E1AF7" w14:textId="77777777" w:rsidR="00846E50" w:rsidRDefault="00846E50" w:rsidP="00846E50"/>
          <w:p w14:paraId="536D4FF1" w14:textId="77777777" w:rsidR="00846E50" w:rsidRDefault="00846E50" w:rsidP="00846E50"/>
          <w:p w14:paraId="23A0C511" w14:textId="77777777" w:rsidR="00846E50" w:rsidRDefault="00846E50" w:rsidP="00846E50"/>
          <w:p w14:paraId="69B4E1F5" w14:textId="77777777" w:rsidR="00846E50" w:rsidRDefault="00846E50" w:rsidP="00846E50"/>
          <w:p w14:paraId="5B4D6A77" w14:textId="77777777" w:rsidR="00846E50" w:rsidRDefault="00846E50" w:rsidP="00846E50"/>
        </w:tc>
        <w:tc>
          <w:tcPr>
            <w:tcW w:w="864" w:type="dxa"/>
          </w:tcPr>
          <w:p w14:paraId="43FA37BD" w14:textId="227FB3DF" w:rsidR="00846E50" w:rsidRDefault="00846E50" w:rsidP="00846E50">
            <w:pPr>
              <w:pStyle w:val="NoSpacing"/>
            </w:pPr>
          </w:p>
        </w:tc>
        <w:tc>
          <w:tcPr>
            <w:tcW w:w="864" w:type="dxa"/>
          </w:tcPr>
          <w:p w14:paraId="713925B3" w14:textId="60F68F20" w:rsidR="00846E50" w:rsidRDefault="00846E50" w:rsidP="00846E50">
            <w:pPr>
              <w:pStyle w:val="NoSpacing"/>
            </w:pPr>
          </w:p>
        </w:tc>
      </w:tr>
      <w:tr w:rsidR="00846E50" w14:paraId="3E49E13B" w14:textId="77777777" w:rsidTr="00846E50">
        <w:trPr>
          <w:trHeight w:hRule="exact" w:val="504"/>
        </w:trPr>
        <w:tc>
          <w:tcPr>
            <w:tcW w:w="6192" w:type="dxa"/>
            <w:vAlign w:val="bottom"/>
          </w:tcPr>
          <w:p w14:paraId="0FC42327" w14:textId="05EDBAB6" w:rsidR="00846E50" w:rsidRDefault="00846E50" w:rsidP="00846E50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72853BF9" w14:textId="5E38B0C0" w:rsidR="00846E50" w:rsidRDefault="00846E50" w:rsidP="00846E50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7C5AB11F" w14:textId="77777777" w:rsidR="00846E50" w:rsidRDefault="00846E50" w:rsidP="00846E50">
            <w:pPr>
              <w:pStyle w:val="NoSpacing"/>
            </w:pPr>
          </w:p>
        </w:tc>
      </w:tr>
    </w:tbl>
    <w:p w14:paraId="72A6D1F1" w14:textId="33EA6022" w:rsidR="00846E50" w:rsidRDefault="002340E5" w:rsidP="009D2F6A">
      <w:r>
        <w:rPr>
          <w:noProof/>
        </w:rPr>
        <w:drawing>
          <wp:anchor distT="0" distB="0" distL="114300" distR="114300" simplePos="0" relativeHeight="251669504" behindDoc="1" locked="0" layoutInCell="1" allowOverlap="1" wp14:anchorId="33526EB9" wp14:editId="452D4331">
            <wp:simplePos x="0" y="0"/>
            <wp:positionH relativeFrom="column">
              <wp:posOffset>3907518</wp:posOffset>
            </wp:positionH>
            <wp:positionV relativeFrom="paragraph">
              <wp:posOffset>-912767</wp:posOffset>
            </wp:positionV>
            <wp:extent cx="6014670" cy="7880985"/>
            <wp:effectExtent l="25400" t="25400" r="31115" b="31115"/>
            <wp:wrapNone/>
            <wp:docPr id="22" name="Picture 22" descr="A drawing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rawing of a flower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4670" cy="788098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BE796" w14:textId="447ABE7B" w:rsidR="009D2335" w:rsidRDefault="009D2335" w:rsidP="009D2F6A"/>
    <w:sectPr w:rsidR="009D2335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 w16cid:durableId="17658768">
    <w:abstractNumId w:val="0"/>
  </w:num>
  <w:num w:numId="2" w16cid:durableId="141212008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31"/>
    <w:rsid w:val="00213B9A"/>
    <w:rsid w:val="00231F60"/>
    <w:rsid w:val="002340E5"/>
    <w:rsid w:val="002A18D4"/>
    <w:rsid w:val="002C0B97"/>
    <w:rsid w:val="002E053A"/>
    <w:rsid w:val="002F2C3C"/>
    <w:rsid w:val="00363198"/>
    <w:rsid w:val="00404BFF"/>
    <w:rsid w:val="005542CB"/>
    <w:rsid w:val="0057522A"/>
    <w:rsid w:val="00656DB0"/>
    <w:rsid w:val="0068435B"/>
    <w:rsid w:val="007E3531"/>
    <w:rsid w:val="007E703E"/>
    <w:rsid w:val="00846E50"/>
    <w:rsid w:val="00866372"/>
    <w:rsid w:val="008E6923"/>
    <w:rsid w:val="009D2335"/>
    <w:rsid w:val="009D2F6A"/>
    <w:rsid w:val="00A867EE"/>
    <w:rsid w:val="00A936E4"/>
    <w:rsid w:val="00AA4718"/>
    <w:rsid w:val="00AB1C60"/>
    <w:rsid w:val="00B13D03"/>
    <w:rsid w:val="00B87379"/>
    <w:rsid w:val="00C26EA9"/>
    <w:rsid w:val="00D119D1"/>
    <w:rsid w:val="00D46E7C"/>
    <w:rsid w:val="00E679D0"/>
    <w:rsid w:val="00FA795C"/>
    <w:rsid w:val="00FD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B18597"/>
  <w15:chartTrackingRefBased/>
  <w15:docId w15:val="{6FBEC1EB-6848-A844-BD39-DE0BE663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framePr w:wrap="around"/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D46E7C"/>
    <w:pPr>
      <w:framePr w:hSpace="180" w:wrap="around" w:vAnchor="text" w:hAnchor="text" w:y="1"/>
      <w:tabs>
        <w:tab w:val="right" w:leader="dot" w:pos="6120"/>
      </w:tabs>
      <w:spacing w:after="100"/>
      <w:suppressOverlap/>
    </w:pPr>
    <w:rPr>
      <w:noProof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thomas/Library/Containers/com.microsoft.Word/Data/Library/Application%20Support/Microsoft/Office/16.0/DTS/Search/%7bE0CCD126-F651-5A41-8873-E10BB45F7FE5%7dtf04009678_win32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MLASeventhEditionOfficeOnline.xsl" StyleName="MLA" Version="7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EA469F-68AC-4319-8169-937C6128781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{E0CCD126-F651-5A41-8873-E10BB45F7FE5}tf04009678_win32.dotx</Template>
  <TotalTime>0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Thomas</dc:creator>
  <cp:keywords/>
  <dc:description/>
  <cp:lastModifiedBy>Autumn Thomas</cp:lastModifiedBy>
  <cp:revision>2</cp:revision>
  <cp:lastPrinted>2023-06-06T00:34:00Z</cp:lastPrinted>
  <dcterms:created xsi:type="dcterms:W3CDTF">2023-06-06T00:40:00Z</dcterms:created>
  <dcterms:modified xsi:type="dcterms:W3CDTF">2023-06-06T00:40:00Z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